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9E" w:rsidRDefault="00792BDF" w:rsidP="007F55F5">
      <w:pPr>
        <w:jc w:val="center"/>
        <w:rPr>
          <w:rFonts w:ascii="Arial" w:hAnsi="Arial" w:cs="Arial"/>
          <w:b/>
          <w:sz w:val="24"/>
          <w:szCs w:val="24"/>
          <w:lang w:val="en-AU"/>
        </w:rPr>
      </w:pPr>
      <w:r w:rsidRPr="00792BDF">
        <w:rPr>
          <w:rFonts w:ascii="Arial" w:hAnsi="Arial" w:cs="Arial"/>
          <w:b/>
          <w:noProof/>
          <w:sz w:val="24"/>
          <w:szCs w:val="24"/>
          <w:u w:val="single"/>
          <w:lang w:val="en-AU"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1.8pt;margin-top:-89.85pt;width:197.95pt;height:110pt;z-index:-251658752;mso-width-percent:400;mso-height-percent:200;mso-width-percent:400;mso-height-percent:200;mso-width-relative:margin;mso-height-relative:margin" stroked="f">
            <v:textbox style="mso-fit-shape-to-text:t">
              <w:txbxContent>
                <w:p w:rsidR="00A650D9" w:rsidRDefault="00A650D9" w:rsidP="003E3E21"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2087880" cy="1303020"/>
                        <wp:effectExtent l="19050" t="0" r="7620" b="0"/>
                        <wp:docPr id="2" name="Picture 7" descr="Related 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Related 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7880" cy="1303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C04E2" w:rsidRDefault="002C04E2" w:rsidP="007F55F5">
      <w:pPr>
        <w:jc w:val="center"/>
        <w:rPr>
          <w:rFonts w:ascii="Arial" w:hAnsi="Arial" w:cs="Arial"/>
          <w:b/>
          <w:sz w:val="24"/>
          <w:szCs w:val="24"/>
          <w:lang w:val="en-AU"/>
        </w:rPr>
      </w:pPr>
    </w:p>
    <w:p w:rsidR="002C04E2" w:rsidRPr="002C04E2" w:rsidRDefault="00966E1B" w:rsidP="007F55F5">
      <w:pPr>
        <w:jc w:val="center"/>
        <w:rPr>
          <w:rFonts w:ascii="Arial" w:hAnsi="Arial" w:cs="Arial"/>
          <w:b/>
          <w:sz w:val="28"/>
          <w:szCs w:val="28"/>
          <w:u w:val="single"/>
          <w:lang w:val="en-AU"/>
        </w:rPr>
      </w:pPr>
      <w:r w:rsidRPr="002C04E2">
        <w:rPr>
          <w:rFonts w:ascii="Arial" w:hAnsi="Arial" w:cs="Arial"/>
          <w:b/>
          <w:sz w:val="28"/>
          <w:szCs w:val="28"/>
          <w:u w:val="single"/>
          <w:lang w:val="en-AU"/>
        </w:rPr>
        <w:t xml:space="preserve">How to apply for a High Risk Work (HRW) licence </w:t>
      </w:r>
    </w:p>
    <w:p w:rsidR="00931F83" w:rsidRPr="002C04E2" w:rsidRDefault="00966E1B" w:rsidP="007F55F5">
      <w:pPr>
        <w:jc w:val="center"/>
        <w:rPr>
          <w:rFonts w:ascii="Arial" w:hAnsi="Arial" w:cs="Arial"/>
          <w:b/>
          <w:sz w:val="28"/>
          <w:szCs w:val="28"/>
          <w:u w:val="single"/>
          <w:lang w:val="en-AU"/>
        </w:rPr>
      </w:pPr>
      <w:r w:rsidRPr="002C04E2">
        <w:rPr>
          <w:rFonts w:ascii="Arial" w:hAnsi="Arial" w:cs="Arial"/>
          <w:b/>
          <w:sz w:val="28"/>
          <w:szCs w:val="28"/>
          <w:u w:val="single"/>
          <w:lang w:val="en-AU"/>
        </w:rPr>
        <w:t xml:space="preserve">in the </w:t>
      </w:r>
      <w:proofErr w:type="spellStart"/>
      <w:r w:rsidRPr="002C04E2">
        <w:rPr>
          <w:rFonts w:ascii="Arial" w:hAnsi="Arial" w:cs="Arial"/>
          <w:b/>
          <w:sz w:val="28"/>
          <w:szCs w:val="28"/>
          <w:u w:val="single"/>
          <w:lang w:val="en-AU"/>
        </w:rPr>
        <w:t>myWorkSafe</w:t>
      </w:r>
      <w:proofErr w:type="spellEnd"/>
      <w:r w:rsidRPr="002C04E2">
        <w:rPr>
          <w:rFonts w:ascii="Arial" w:hAnsi="Arial" w:cs="Arial"/>
          <w:b/>
          <w:sz w:val="28"/>
          <w:szCs w:val="28"/>
          <w:u w:val="single"/>
          <w:lang w:val="en-AU"/>
        </w:rPr>
        <w:t xml:space="preserve"> portal</w:t>
      </w:r>
    </w:p>
    <w:p w:rsidR="007F55F5" w:rsidRDefault="007F55F5" w:rsidP="007F55F5">
      <w:pPr>
        <w:jc w:val="center"/>
        <w:rPr>
          <w:rFonts w:ascii="Arial" w:hAnsi="Arial" w:cs="Arial"/>
          <w:lang w:val="en-AU"/>
        </w:rPr>
      </w:pPr>
    </w:p>
    <w:p w:rsidR="002C04E2" w:rsidRDefault="002C04E2" w:rsidP="007F55F5">
      <w:pPr>
        <w:jc w:val="center"/>
        <w:rPr>
          <w:rFonts w:ascii="Arial" w:hAnsi="Arial" w:cs="Arial"/>
          <w:lang w:val="en-AU"/>
        </w:rPr>
      </w:pPr>
    </w:p>
    <w:p w:rsidR="00966E1B" w:rsidRPr="002C04E2" w:rsidRDefault="00966E1B" w:rsidP="007F55F5">
      <w:pPr>
        <w:jc w:val="center"/>
        <w:rPr>
          <w:rFonts w:ascii="Arial" w:hAnsi="Arial" w:cs="Arial"/>
          <w:b/>
          <w:sz w:val="24"/>
          <w:szCs w:val="24"/>
          <w:lang w:val="en-AU"/>
        </w:rPr>
      </w:pPr>
      <w:r w:rsidRPr="002C04E2">
        <w:rPr>
          <w:rFonts w:ascii="Arial" w:hAnsi="Arial" w:cs="Arial"/>
          <w:b/>
          <w:sz w:val="24"/>
          <w:szCs w:val="24"/>
          <w:lang w:val="en-AU"/>
        </w:rPr>
        <w:t>Student Instructions</w:t>
      </w:r>
    </w:p>
    <w:p w:rsidR="00966E1B" w:rsidRDefault="00966E1B" w:rsidP="00931F83">
      <w:pPr>
        <w:rPr>
          <w:rFonts w:ascii="Arial" w:hAnsi="Arial" w:cs="Arial"/>
          <w:lang w:val="en-AU"/>
        </w:rPr>
      </w:pPr>
    </w:p>
    <w:p w:rsidR="007F55F5" w:rsidRPr="007F55F5" w:rsidRDefault="00966E1B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Go to the WorkSafe website here:</w:t>
      </w:r>
      <w:r w:rsidRPr="00966E1B">
        <w:t xml:space="preserve"> </w:t>
      </w:r>
      <w:hyperlink r:id="rId8" w:history="1">
        <w:r>
          <w:rPr>
            <w:rStyle w:val="Hyperlink"/>
          </w:rPr>
          <w:t>http://www.worksafe.vic.gov.au/</w:t>
        </w:r>
      </w:hyperlink>
      <w:r w:rsidRPr="00966E1B">
        <w:rPr>
          <w:rFonts w:ascii="Arial" w:hAnsi="Arial" w:cs="Arial"/>
          <w:lang w:val="en-AU"/>
        </w:rPr>
        <w:t xml:space="preserve"> </w:t>
      </w:r>
    </w:p>
    <w:p w:rsidR="00966E1B" w:rsidRDefault="00966E1B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Click </w:t>
      </w:r>
      <w:r w:rsidRPr="007F55F5">
        <w:rPr>
          <w:rFonts w:ascii="Arial" w:hAnsi="Arial" w:cs="Arial"/>
          <w:b/>
          <w:lang w:val="en-AU"/>
        </w:rPr>
        <w:t>Apply for a licence</w:t>
      </w:r>
      <w:r>
        <w:rPr>
          <w:rFonts w:ascii="Arial" w:hAnsi="Arial" w:cs="Arial"/>
          <w:lang w:val="en-AU"/>
        </w:rPr>
        <w:t xml:space="preserve">.  Scroll down to the </w:t>
      </w:r>
      <w:r w:rsidRPr="007F55F5">
        <w:rPr>
          <w:rFonts w:ascii="Arial" w:hAnsi="Arial" w:cs="Arial"/>
          <w:b/>
          <w:lang w:val="en-AU"/>
        </w:rPr>
        <w:t>All licences, registrations and notifications section</w:t>
      </w:r>
      <w:r>
        <w:rPr>
          <w:rFonts w:ascii="Arial" w:hAnsi="Arial" w:cs="Arial"/>
          <w:lang w:val="en-AU"/>
        </w:rPr>
        <w:t>.</w:t>
      </w:r>
    </w:p>
    <w:p w:rsidR="00966E1B" w:rsidRDefault="00966E1B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Click on the tile of the licence you wish to apply for.</w:t>
      </w:r>
    </w:p>
    <w:p w:rsidR="00966E1B" w:rsidRDefault="00966E1B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Click on the </w:t>
      </w:r>
      <w:r w:rsidRPr="007F55F5">
        <w:rPr>
          <w:rFonts w:ascii="Arial" w:hAnsi="Arial" w:cs="Arial"/>
          <w:b/>
          <w:lang w:val="en-AU"/>
        </w:rPr>
        <w:t>Apply or renew</w:t>
      </w:r>
      <w:r>
        <w:rPr>
          <w:rFonts w:ascii="Arial" w:hAnsi="Arial" w:cs="Arial"/>
          <w:lang w:val="en-AU"/>
        </w:rPr>
        <w:t xml:space="preserve"> button at the top of the screen.</w:t>
      </w:r>
    </w:p>
    <w:p w:rsidR="00966E1B" w:rsidRDefault="00966E1B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 w:rsidRPr="007F55F5">
        <w:rPr>
          <w:rFonts w:ascii="Arial" w:hAnsi="Arial" w:cs="Arial"/>
          <w:b/>
          <w:lang w:val="en-AU"/>
        </w:rPr>
        <w:t>Log in</w:t>
      </w:r>
      <w:r>
        <w:rPr>
          <w:rFonts w:ascii="Arial" w:hAnsi="Arial" w:cs="Arial"/>
          <w:lang w:val="en-AU"/>
        </w:rPr>
        <w:t xml:space="preserve"> to your </w:t>
      </w:r>
      <w:proofErr w:type="spellStart"/>
      <w:r>
        <w:rPr>
          <w:rFonts w:ascii="Arial" w:hAnsi="Arial" w:cs="Arial"/>
          <w:lang w:val="en-AU"/>
        </w:rPr>
        <w:t>myWorkSaf</w:t>
      </w:r>
      <w:r w:rsidR="005665D4">
        <w:rPr>
          <w:rFonts w:ascii="Arial" w:hAnsi="Arial" w:cs="Arial"/>
          <w:lang w:val="en-AU"/>
        </w:rPr>
        <w:t>e</w:t>
      </w:r>
      <w:proofErr w:type="spellEnd"/>
      <w:r w:rsidR="005665D4">
        <w:rPr>
          <w:rFonts w:ascii="Arial" w:hAnsi="Arial" w:cs="Arial"/>
          <w:lang w:val="en-AU"/>
        </w:rPr>
        <w:t xml:space="preserve"> account or </w:t>
      </w:r>
      <w:r w:rsidR="005665D4" w:rsidRPr="007F55F5">
        <w:rPr>
          <w:rFonts w:ascii="Arial" w:hAnsi="Arial" w:cs="Arial"/>
          <w:b/>
          <w:lang w:val="en-AU"/>
        </w:rPr>
        <w:t>Create an account</w:t>
      </w:r>
      <w:r w:rsidR="005665D4">
        <w:rPr>
          <w:rFonts w:ascii="Arial" w:hAnsi="Arial" w:cs="Arial"/>
          <w:lang w:val="en-AU"/>
        </w:rPr>
        <w:t>.</w:t>
      </w:r>
    </w:p>
    <w:p w:rsidR="005665D4" w:rsidRDefault="005665D4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Select </w:t>
      </w:r>
      <w:r w:rsidRPr="007F55F5">
        <w:rPr>
          <w:rFonts w:ascii="Arial" w:hAnsi="Arial" w:cs="Arial"/>
          <w:b/>
          <w:lang w:val="en-AU"/>
        </w:rPr>
        <w:t>A new licence</w:t>
      </w:r>
      <w:r>
        <w:rPr>
          <w:rFonts w:ascii="Arial" w:hAnsi="Arial" w:cs="Arial"/>
          <w:lang w:val="en-AU"/>
        </w:rPr>
        <w:t xml:space="preserve"> under I wish to apply for.</w:t>
      </w:r>
    </w:p>
    <w:p w:rsidR="005665D4" w:rsidRDefault="005665D4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Complete your profile:</w:t>
      </w:r>
    </w:p>
    <w:p w:rsidR="005665D4" w:rsidRDefault="005665D4" w:rsidP="00B73DF1">
      <w:pPr>
        <w:numPr>
          <w:ilvl w:val="1"/>
          <w:numId w:val="16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Enter your DOB, home address and phone number.</w:t>
      </w:r>
    </w:p>
    <w:p w:rsidR="005665D4" w:rsidRDefault="005665D4" w:rsidP="00B73DF1">
      <w:pPr>
        <w:numPr>
          <w:ilvl w:val="1"/>
          <w:numId w:val="16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Click </w:t>
      </w:r>
      <w:r w:rsidRPr="007F55F5">
        <w:rPr>
          <w:rFonts w:ascii="Arial" w:hAnsi="Arial" w:cs="Arial"/>
          <w:b/>
          <w:lang w:val="en-AU"/>
        </w:rPr>
        <w:t>Update Profile</w:t>
      </w:r>
      <w:r>
        <w:rPr>
          <w:rFonts w:ascii="Arial" w:hAnsi="Arial" w:cs="Arial"/>
          <w:lang w:val="en-AU"/>
        </w:rPr>
        <w:t>.</w:t>
      </w:r>
    </w:p>
    <w:p w:rsidR="005665D4" w:rsidRDefault="005665D4" w:rsidP="00B73DF1">
      <w:pPr>
        <w:numPr>
          <w:ilvl w:val="1"/>
          <w:numId w:val="16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Read your details to ensure they are correct and click </w:t>
      </w:r>
      <w:r w:rsidRPr="007F55F5">
        <w:rPr>
          <w:rFonts w:ascii="Arial" w:hAnsi="Arial" w:cs="Arial"/>
          <w:b/>
          <w:lang w:val="en-AU"/>
        </w:rPr>
        <w:t>Confirm</w:t>
      </w:r>
      <w:r>
        <w:rPr>
          <w:rFonts w:ascii="Arial" w:hAnsi="Arial" w:cs="Arial"/>
          <w:lang w:val="en-AU"/>
        </w:rPr>
        <w:t>.</w:t>
      </w:r>
    </w:p>
    <w:p w:rsidR="005665D4" w:rsidRDefault="005665D4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Complete training:</w:t>
      </w:r>
    </w:p>
    <w:p w:rsidR="005665D4" w:rsidRDefault="005665D4" w:rsidP="00B73DF1">
      <w:pPr>
        <w:pStyle w:val="ListBullet3"/>
        <w:spacing w:line="360" w:lineRule="auto"/>
        <w:rPr>
          <w:lang w:val="en-AU"/>
        </w:rPr>
      </w:pPr>
      <w:r>
        <w:rPr>
          <w:lang w:val="en-AU"/>
        </w:rPr>
        <w:t xml:space="preserve">Enter in your </w:t>
      </w:r>
      <w:r w:rsidRPr="007F55F5">
        <w:rPr>
          <w:b/>
          <w:lang w:val="en-AU"/>
        </w:rPr>
        <w:t>Training ID</w:t>
      </w:r>
      <w:r>
        <w:rPr>
          <w:lang w:val="en-AU"/>
        </w:rPr>
        <w:t xml:space="preserve"> and click </w:t>
      </w:r>
      <w:r w:rsidRPr="007F55F5">
        <w:rPr>
          <w:b/>
          <w:lang w:val="en-AU"/>
        </w:rPr>
        <w:t>Verify</w:t>
      </w:r>
      <w:r>
        <w:rPr>
          <w:lang w:val="en-AU"/>
        </w:rPr>
        <w:t xml:space="preserve"> - this will have been emailed to you and looks like the example </w:t>
      </w:r>
      <w:r w:rsidR="00C8262D">
        <w:rPr>
          <w:lang w:val="en-AU"/>
        </w:rPr>
        <w:t>overleaf</w:t>
      </w:r>
      <w:r>
        <w:rPr>
          <w:lang w:val="en-AU"/>
        </w:rPr>
        <w:t>.</w:t>
      </w:r>
    </w:p>
    <w:p w:rsidR="005665D4" w:rsidRDefault="007F55F5" w:rsidP="00B73DF1">
      <w:p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b/>
          <w:lang w:val="en-AU"/>
        </w:rPr>
        <w:tab/>
      </w:r>
      <w:r w:rsidR="005665D4" w:rsidRPr="007F55F5">
        <w:rPr>
          <w:rFonts w:ascii="Arial" w:hAnsi="Arial" w:cs="Arial"/>
          <w:b/>
          <w:lang w:val="en-AU"/>
        </w:rPr>
        <w:t>IF YOU DO NOT HAVE A TRAINING ID YOU CANNOT PROCEED</w:t>
      </w:r>
      <w:r w:rsidR="005665D4">
        <w:rPr>
          <w:rFonts w:ascii="Arial" w:hAnsi="Arial" w:cs="Arial"/>
          <w:lang w:val="en-AU"/>
        </w:rPr>
        <w:t xml:space="preserve">.  Please continue your application </w:t>
      </w:r>
      <w:r>
        <w:rPr>
          <w:rFonts w:ascii="Arial" w:hAnsi="Arial" w:cs="Arial"/>
          <w:lang w:val="en-AU"/>
        </w:rPr>
        <w:tab/>
      </w:r>
      <w:r w:rsidR="005665D4">
        <w:rPr>
          <w:rFonts w:ascii="Arial" w:hAnsi="Arial" w:cs="Arial"/>
          <w:lang w:val="en-AU"/>
        </w:rPr>
        <w:t>via the Australia Post channel.</w:t>
      </w:r>
    </w:p>
    <w:p w:rsidR="005665D4" w:rsidRDefault="005665D4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This licence requires you to complete an online identity check which is performed on a smart phone.</w:t>
      </w:r>
    </w:p>
    <w:p w:rsidR="005665D4" w:rsidRDefault="005665D4" w:rsidP="00B73DF1">
      <w:pPr>
        <w:numPr>
          <w:ilvl w:val="0"/>
          <w:numId w:val="20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Prove your identity by clicking on </w:t>
      </w:r>
      <w:r w:rsidRPr="007F55F5">
        <w:rPr>
          <w:rFonts w:ascii="Arial" w:hAnsi="Arial" w:cs="Arial"/>
          <w:b/>
          <w:lang w:val="en-AU"/>
        </w:rPr>
        <w:t>Start ID check</w:t>
      </w:r>
      <w:r>
        <w:rPr>
          <w:rFonts w:ascii="Arial" w:hAnsi="Arial" w:cs="Arial"/>
          <w:lang w:val="en-AU"/>
        </w:rPr>
        <w:t>.</w:t>
      </w:r>
    </w:p>
    <w:p w:rsidR="005665D4" w:rsidRDefault="0065596A" w:rsidP="00B73DF1">
      <w:p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ab/>
      </w:r>
      <w:r>
        <w:rPr>
          <w:rFonts w:ascii="Arial" w:hAnsi="Arial" w:cs="Arial"/>
          <w:lang w:val="en-AU"/>
        </w:rPr>
        <w:tab/>
      </w:r>
      <w:r w:rsidR="005665D4">
        <w:rPr>
          <w:rFonts w:ascii="Arial" w:hAnsi="Arial" w:cs="Arial"/>
          <w:lang w:val="en-AU"/>
        </w:rPr>
        <w:t>This will start with you entering a mobile phone number of the phone they would</w:t>
      </w:r>
      <w:r w:rsidR="009F2A0A">
        <w:rPr>
          <w:rFonts w:ascii="Arial" w:hAnsi="Arial" w:cs="Arial"/>
          <w:lang w:val="en-AU"/>
        </w:rPr>
        <w:t xml:space="preserve"> </w:t>
      </w:r>
      <w:r w:rsidR="005665D4">
        <w:rPr>
          <w:rFonts w:ascii="Arial" w:hAnsi="Arial" w:cs="Arial"/>
          <w:lang w:val="en-AU"/>
        </w:rPr>
        <w:t xml:space="preserve">like to conduct </w:t>
      </w:r>
      <w:r>
        <w:rPr>
          <w:rFonts w:ascii="Arial" w:hAnsi="Arial" w:cs="Arial"/>
          <w:lang w:val="en-AU"/>
        </w:rPr>
        <w:tab/>
      </w:r>
      <w:r>
        <w:rPr>
          <w:rFonts w:ascii="Arial" w:hAnsi="Arial" w:cs="Arial"/>
          <w:lang w:val="en-AU"/>
        </w:rPr>
        <w:tab/>
      </w:r>
      <w:r w:rsidR="005665D4">
        <w:rPr>
          <w:rFonts w:ascii="Arial" w:hAnsi="Arial" w:cs="Arial"/>
          <w:lang w:val="en-AU"/>
        </w:rPr>
        <w:t xml:space="preserve">the ID check on.  This will require them to take photos of their ID (passport) and themselves to </w:t>
      </w:r>
      <w:r>
        <w:rPr>
          <w:rFonts w:ascii="Arial" w:hAnsi="Arial" w:cs="Arial"/>
          <w:lang w:val="en-AU"/>
        </w:rPr>
        <w:tab/>
      </w:r>
      <w:r>
        <w:rPr>
          <w:rFonts w:ascii="Arial" w:hAnsi="Arial" w:cs="Arial"/>
          <w:lang w:val="en-AU"/>
        </w:rPr>
        <w:tab/>
      </w:r>
      <w:r w:rsidR="005665D4">
        <w:rPr>
          <w:rFonts w:ascii="Arial" w:hAnsi="Arial" w:cs="Arial"/>
          <w:lang w:val="en-AU"/>
        </w:rPr>
        <w:t>prove it is them.</w:t>
      </w:r>
    </w:p>
    <w:p w:rsidR="005665D4" w:rsidRDefault="005665D4" w:rsidP="00B73DF1">
      <w:pPr>
        <w:numPr>
          <w:ilvl w:val="0"/>
          <w:numId w:val="20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This component of the application is performed by Services Vic.</w:t>
      </w:r>
    </w:p>
    <w:p w:rsidR="005665D4" w:rsidRDefault="005665D4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Fill out the application form by clicking </w:t>
      </w:r>
      <w:r w:rsidRPr="007F55F5">
        <w:rPr>
          <w:rFonts w:ascii="Arial" w:hAnsi="Arial" w:cs="Arial"/>
          <w:b/>
          <w:lang w:val="en-AU"/>
        </w:rPr>
        <w:t>Start application.</w:t>
      </w:r>
    </w:p>
    <w:p w:rsidR="005665D4" w:rsidRPr="007F55F5" w:rsidRDefault="005665D4" w:rsidP="00B73DF1">
      <w:pPr>
        <w:numPr>
          <w:ilvl w:val="0"/>
          <w:numId w:val="21"/>
        </w:numPr>
        <w:spacing w:line="360" w:lineRule="auto"/>
        <w:rPr>
          <w:rFonts w:ascii="Arial" w:hAnsi="Arial" w:cs="Arial"/>
          <w:b/>
          <w:lang w:val="en-AU"/>
        </w:rPr>
      </w:pPr>
      <w:r w:rsidRPr="007F55F5">
        <w:rPr>
          <w:rFonts w:ascii="Arial" w:hAnsi="Arial" w:cs="Arial"/>
          <w:b/>
          <w:lang w:val="en-AU"/>
        </w:rPr>
        <w:t>Answer all of the questions by either checkboxes or uploading documentation.</w:t>
      </w:r>
    </w:p>
    <w:p w:rsidR="005665D4" w:rsidRDefault="0065596A" w:rsidP="00B73DF1">
      <w:p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b/>
          <w:lang w:val="en-AU"/>
        </w:rPr>
        <w:tab/>
      </w:r>
      <w:r w:rsidR="005665D4" w:rsidRPr="007F55F5">
        <w:rPr>
          <w:rFonts w:ascii="Arial" w:hAnsi="Arial" w:cs="Arial"/>
          <w:b/>
          <w:lang w:val="en-AU"/>
        </w:rPr>
        <w:t xml:space="preserve">Not: You may be required to upload documentation at this point, please read the information </w:t>
      </w:r>
      <w:r>
        <w:rPr>
          <w:rFonts w:ascii="Arial" w:hAnsi="Arial" w:cs="Arial"/>
          <w:b/>
          <w:lang w:val="en-AU"/>
        </w:rPr>
        <w:tab/>
      </w:r>
      <w:r w:rsidR="005665D4" w:rsidRPr="007F55F5">
        <w:rPr>
          <w:rFonts w:ascii="Arial" w:hAnsi="Arial" w:cs="Arial"/>
          <w:b/>
          <w:lang w:val="en-AU"/>
        </w:rPr>
        <w:t>provided before starting</w:t>
      </w:r>
      <w:r w:rsidR="005665D4">
        <w:rPr>
          <w:rFonts w:ascii="Arial" w:hAnsi="Arial" w:cs="Arial"/>
          <w:lang w:val="en-AU"/>
        </w:rPr>
        <w:t>.</w:t>
      </w:r>
    </w:p>
    <w:p w:rsidR="005665D4" w:rsidRDefault="005665D4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There are a number of pages to click through by clicking </w:t>
      </w:r>
      <w:r w:rsidRPr="007F55F5">
        <w:rPr>
          <w:rFonts w:ascii="Arial" w:hAnsi="Arial" w:cs="Arial"/>
          <w:b/>
          <w:lang w:val="en-AU"/>
        </w:rPr>
        <w:t>Next</w:t>
      </w:r>
      <w:r>
        <w:rPr>
          <w:rFonts w:ascii="Arial" w:hAnsi="Arial" w:cs="Arial"/>
          <w:lang w:val="en-AU"/>
        </w:rPr>
        <w:t xml:space="preserve"> button.</w:t>
      </w:r>
    </w:p>
    <w:p w:rsidR="005665D4" w:rsidRPr="0084209E" w:rsidRDefault="005665D4" w:rsidP="00B73DF1">
      <w:pPr>
        <w:numPr>
          <w:ilvl w:val="0"/>
          <w:numId w:val="14"/>
        </w:numPr>
        <w:spacing w:line="360" w:lineRule="auto"/>
        <w:rPr>
          <w:rFonts w:ascii="Arial" w:hAnsi="Arial" w:cs="Arial"/>
          <w:lang w:val="en-AU"/>
        </w:rPr>
      </w:pPr>
      <w:r w:rsidRPr="0084209E">
        <w:rPr>
          <w:rFonts w:ascii="Arial" w:hAnsi="Arial" w:cs="Arial"/>
          <w:b/>
          <w:lang w:val="en-AU"/>
        </w:rPr>
        <w:t>Pay</w:t>
      </w:r>
      <w:r w:rsidRPr="0084209E">
        <w:rPr>
          <w:rFonts w:ascii="Arial" w:hAnsi="Arial" w:cs="Arial"/>
          <w:lang w:val="en-AU"/>
        </w:rPr>
        <w:t xml:space="preserve"> and </w:t>
      </w:r>
      <w:r w:rsidRPr="0084209E">
        <w:rPr>
          <w:rFonts w:ascii="Arial" w:hAnsi="Arial" w:cs="Arial"/>
          <w:b/>
          <w:lang w:val="en-AU"/>
        </w:rPr>
        <w:t>submit</w:t>
      </w:r>
      <w:r w:rsidRPr="0084209E">
        <w:rPr>
          <w:rFonts w:ascii="Arial" w:hAnsi="Arial" w:cs="Arial"/>
          <w:lang w:val="en-AU"/>
        </w:rPr>
        <w:t>.</w:t>
      </w:r>
      <w:r w:rsidR="0084209E" w:rsidRPr="0084209E">
        <w:rPr>
          <w:rFonts w:ascii="Arial" w:hAnsi="Arial" w:cs="Arial"/>
          <w:lang w:val="en-AU"/>
        </w:rPr>
        <w:t xml:space="preserve"> (Fee payable: $66.6</w:t>
      </w:r>
      <w:r w:rsidRPr="0084209E">
        <w:rPr>
          <w:rFonts w:ascii="Arial" w:hAnsi="Arial" w:cs="Arial"/>
          <w:lang w:val="en-AU"/>
        </w:rPr>
        <w:t>0</w:t>
      </w:r>
      <w:r w:rsidR="0084209E">
        <w:rPr>
          <w:rFonts w:ascii="Arial" w:hAnsi="Arial" w:cs="Arial"/>
          <w:lang w:val="en-AU"/>
        </w:rPr>
        <w:t>)</w:t>
      </w:r>
    </w:p>
    <w:p w:rsidR="005E694A" w:rsidRDefault="0065596A" w:rsidP="00B73DF1">
      <w:pPr>
        <w:spacing w:line="360" w:lineRule="auto"/>
        <w:rPr>
          <w:rFonts w:ascii="Arial" w:hAnsi="Arial" w:cs="Arial"/>
          <w:b/>
          <w:lang w:val="en-AU"/>
        </w:rPr>
      </w:pPr>
      <w:r w:rsidRPr="0065596A">
        <w:rPr>
          <w:rFonts w:ascii="Arial" w:hAnsi="Arial" w:cs="Arial"/>
          <w:b/>
          <w:lang w:val="en-AU"/>
        </w:rPr>
        <w:tab/>
      </w:r>
    </w:p>
    <w:p w:rsidR="005665D4" w:rsidRPr="005E694A" w:rsidRDefault="005E694A" w:rsidP="00B73DF1">
      <w:pPr>
        <w:spacing w:line="360" w:lineRule="auto"/>
        <w:rPr>
          <w:rFonts w:ascii="Arial" w:hAnsi="Arial" w:cs="Arial"/>
          <w:b/>
          <w:lang w:val="en-AU"/>
        </w:rPr>
      </w:pPr>
      <w:r>
        <w:rPr>
          <w:rFonts w:ascii="Arial" w:hAnsi="Arial" w:cs="Arial"/>
          <w:b/>
          <w:lang w:val="en-AU"/>
        </w:rPr>
        <w:tab/>
      </w:r>
      <w:r w:rsidR="005665D4" w:rsidRPr="0084209E">
        <w:rPr>
          <w:rFonts w:ascii="Arial" w:hAnsi="Arial" w:cs="Arial"/>
          <w:b/>
          <w:sz w:val="24"/>
          <w:szCs w:val="24"/>
          <w:u w:val="single"/>
          <w:lang w:val="en-AU"/>
        </w:rPr>
        <w:t>Need Help</w:t>
      </w:r>
      <w:r w:rsidR="00E07AF4">
        <w:rPr>
          <w:rFonts w:ascii="Arial" w:hAnsi="Arial" w:cs="Arial"/>
          <w:b/>
          <w:sz w:val="24"/>
          <w:szCs w:val="24"/>
          <w:u w:val="single"/>
          <w:lang w:val="en-AU"/>
        </w:rPr>
        <w:t>?</w:t>
      </w:r>
    </w:p>
    <w:p w:rsidR="005665D4" w:rsidRDefault="0065596A" w:rsidP="00B73DF1">
      <w:pPr>
        <w:spacing w:line="360" w:lineRule="auto"/>
        <w:rPr>
          <w:rFonts w:ascii="Arial" w:hAnsi="Arial" w:cs="Arial"/>
          <w:lang w:val="en-AU"/>
        </w:rPr>
      </w:pPr>
      <w:r w:rsidRPr="0084209E">
        <w:rPr>
          <w:rFonts w:ascii="Arial" w:hAnsi="Arial" w:cs="Arial"/>
          <w:sz w:val="24"/>
          <w:szCs w:val="24"/>
          <w:lang w:val="en-AU"/>
        </w:rPr>
        <w:tab/>
      </w:r>
      <w:r w:rsidR="005665D4" w:rsidRPr="0084209E">
        <w:rPr>
          <w:rFonts w:ascii="Arial" w:hAnsi="Arial" w:cs="Arial"/>
          <w:lang w:val="en-AU"/>
        </w:rPr>
        <w:t>Worksafe Licen</w:t>
      </w:r>
      <w:r w:rsidR="00E07AF4">
        <w:rPr>
          <w:rFonts w:ascii="Arial" w:hAnsi="Arial" w:cs="Arial"/>
          <w:lang w:val="en-AU"/>
        </w:rPr>
        <w:t>s</w:t>
      </w:r>
      <w:r w:rsidR="005665D4" w:rsidRPr="0084209E">
        <w:rPr>
          <w:rFonts w:ascii="Arial" w:hAnsi="Arial" w:cs="Arial"/>
          <w:lang w:val="en-AU"/>
        </w:rPr>
        <w:t>ing contact no</w:t>
      </w:r>
      <w:r w:rsidR="0084209E">
        <w:rPr>
          <w:rFonts w:ascii="Arial" w:hAnsi="Arial" w:cs="Arial"/>
          <w:lang w:val="en-AU"/>
        </w:rPr>
        <w:t>:</w:t>
      </w:r>
      <w:r w:rsidR="005665D4" w:rsidRPr="0084209E">
        <w:rPr>
          <w:rFonts w:ascii="Arial" w:hAnsi="Arial" w:cs="Arial"/>
          <w:lang w:val="en-AU"/>
        </w:rPr>
        <w:t xml:space="preserve"> 1300 852 562</w:t>
      </w:r>
    </w:p>
    <w:p w:rsidR="00BA2D1E" w:rsidRDefault="00DB5E0D" w:rsidP="00B73DF1">
      <w:p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lastRenderedPageBreak/>
        <w:t xml:space="preserve">                                                           </w:t>
      </w:r>
      <w:r w:rsidRPr="00DB5E0D">
        <w:rPr>
          <w:rFonts w:ascii="Arial" w:hAnsi="Arial" w:cs="Arial"/>
          <w:lang w:val="en-AU"/>
        </w:rPr>
        <w:drawing>
          <wp:inline distT="0" distB="0" distL="0" distR="0">
            <wp:extent cx="2087880" cy="1120140"/>
            <wp:effectExtent l="19050" t="0" r="7620" b="0"/>
            <wp:docPr id="6" name="Picture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D9" w:rsidRDefault="00A650D9" w:rsidP="00B73DF1">
      <w:pPr>
        <w:spacing w:line="360" w:lineRule="auto"/>
        <w:rPr>
          <w:rFonts w:ascii="Arial" w:hAnsi="Arial" w:cs="Arial"/>
          <w:lang w:val="en-AU"/>
        </w:rPr>
      </w:pPr>
    </w:p>
    <w:p w:rsidR="00BA2D1E" w:rsidRDefault="00A650D9" w:rsidP="00B73DF1">
      <w:pPr>
        <w:spacing w:line="36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                         </w:t>
      </w:r>
      <w:r w:rsidR="00BA2D1E">
        <w:rPr>
          <w:rFonts w:ascii="Arial" w:hAnsi="Arial" w:cs="Arial"/>
          <w:lang w:val="en-AU"/>
        </w:rPr>
        <w:t xml:space="preserve">                                      </w:t>
      </w:r>
      <w:r>
        <w:rPr>
          <w:rFonts w:ascii="Arial" w:hAnsi="Arial" w:cs="Arial"/>
          <w:lang w:val="en-AU"/>
        </w:rPr>
        <w:t xml:space="preserve">                 </w:t>
      </w:r>
      <w:r w:rsidR="00BA2D1E">
        <w:rPr>
          <w:rFonts w:ascii="Arial" w:hAnsi="Arial" w:cs="Arial"/>
          <w:lang w:val="en-AU"/>
        </w:rPr>
        <w:t xml:space="preserve">  </w:t>
      </w:r>
    </w:p>
    <w:p w:rsidR="00BA2D1E" w:rsidRPr="00BA2D1E" w:rsidRDefault="00DB5E0D" w:rsidP="00BA2D1E">
      <w:pPr>
        <w:rPr>
          <w:rFonts w:ascii="Arial" w:hAnsi="Arial" w:cs="Arial"/>
          <w:color w:val="E36C0A" w:themeColor="accent6" w:themeShade="BF"/>
          <w:sz w:val="24"/>
          <w:szCs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77.95pt;margin-top:364.95pt;width:347.4pt;height:98.4pt;rotation:304;z-index:-251656192;mso-position-horizontal-relative:text;mso-position-vertical-relative:page" o:allowincell="f" o:allowoverlap="f" fillcolor="#f2f2f2 [3052]" stroked="f">
            <v:shadow on="t" color="#b2b2b2" opacity="52429f" offset="3pt"/>
            <v:textpath style="font-family:&quot;Arial Unicode MS&quot;;font-size:80pt;font-weight:bold;v-text-kern:t" trim="t" fitpath="t" string="EXAMPLE"/>
            <w10:wrap anchory="page"/>
          </v:shape>
        </w:pict>
      </w:r>
      <w:r w:rsidR="00BA2D1E" w:rsidRPr="00BA2D1E">
        <w:rPr>
          <w:rFonts w:ascii="Arial" w:hAnsi="Arial" w:cs="Arial"/>
          <w:sz w:val="24"/>
          <w:szCs w:val="24"/>
        </w:rPr>
        <w:t xml:space="preserve">Dear </w:t>
      </w:r>
      <w:r w:rsidR="00BA2D1E" w:rsidRPr="00BA2D1E">
        <w:rPr>
          <w:rFonts w:ascii="Arial" w:hAnsi="Arial" w:cs="Arial"/>
          <w:color w:val="E36C0A" w:themeColor="accent6" w:themeShade="BF"/>
          <w:sz w:val="24"/>
          <w:szCs w:val="24"/>
        </w:rPr>
        <w:t>XXXX</w:t>
      </w: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  <w:r w:rsidRPr="00BA2D1E">
        <w:rPr>
          <w:rFonts w:ascii="Arial" w:hAnsi="Arial" w:cs="Arial"/>
          <w:sz w:val="24"/>
          <w:szCs w:val="24"/>
        </w:rPr>
        <w:t xml:space="preserve">Congratulations on completing training as part of your application for </w:t>
      </w:r>
      <w:r w:rsidRPr="00BA2D1E">
        <w:rPr>
          <w:rFonts w:ascii="Arial" w:hAnsi="Arial" w:cs="Arial"/>
          <w:color w:val="E36C0A" w:themeColor="accent6" w:themeShade="BF"/>
          <w:sz w:val="24"/>
          <w:szCs w:val="24"/>
        </w:rPr>
        <w:t>XXXXX</w:t>
      </w:r>
      <w:r w:rsidRPr="00BA2D1E">
        <w:rPr>
          <w:rFonts w:ascii="Arial" w:hAnsi="Arial" w:cs="Arial"/>
          <w:sz w:val="24"/>
          <w:szCs w:val="24"/>
        </w:rPr>
        <w:t xml:space="preserve"> licence.</w:t>
      </w: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  <w:r w:rsidRPr="00BA2D1E">
        <w:rPr>
          <w:rFonts w:ascii="Arial" w:hAnsi="Arial" w:cs="Arial"/>
          <w:sz w:val="24"/>
          <w:szCs w:val="24"/>
        </w:rPr>
        <w:t xml:space="preserve">Your Unique Training Identification is </w:t>
      </w:r>
      <w:r w:rsidRPr="00BA2D1E">
        <w:rPr>
          <w:rFonts w:ascii="Arial" w:hAnsi="Arial" w:cs="Arial"/>
          <w:color w:val="E36C0A" w:themeColor="accent6" w:themeShade="BF"/>
          <w:sz w:val="24"/>
          <w:szCs w:val="24"/>
        </w:rPr>
        <w:t>TN-00001234</w:t>
      </w: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  <w:r w:rsidRPr="00BA2D1E">
        <w:rPr>
          <w:rFonts w:ascii="Arial" w:hAnsi="Arial" w:cs="Arial"/>
          <w:sz w:val="24"/>
          <w:szCs w:val="24"/>
        </w:rPr>
        <w:t>To finalise your application, you will need to:</w:t>
      </w: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</w:p>
    <w:p w:rsidR="00BA2D1E" w:rsidRPr="00BA2D1E" w:rsidRDefault="00BA2D1E" w:rsidP="00BA2D1E">
      <w:pPr>
        <w:pStyle w:val="ListParagraph"/>
        <w:numPr>
          <w:ilvl w:val="0"/>
          <w:numId w:val="22"/>
        </w:numPr>
        <w:spacing w:after="200" w:line="360" w:lineRule="auto"/>
        <w:ind w:left="714" w:hanging="357"/>
      </w:pPr>
      <w:r w:rsidRPr="00BA2D1E">
        <w:rPr>
          <w:rFonts w:ascii="Arial" w:hAnsi="Arial" w:cs="Arial"/>
        </w:rPr>
        <w:t xml:space="preserve">Go to </w:t>
      </w:r>
      <w:hyperlink r:id="rId9" w:history="1">
        <w:r w:rsidRPr="00BA2D1E">
          <w:rPr>
            <w:rStyle w:val="Hyperlink"/>
          </w:rPr>
          <w:t>http://www.worksafe.vic.gov.au/</w:t>
        </w:r>
      </w:hyperlink>
    </w:p>
    <w:p w:rsidR="00BA2D1E" w:rsidRPr="00BA2D1E" w:rsidRDefault="00BA2D1E" w:rsidP="00BA2D1E">
      <w:pPr>
        <w:pStyle w:val="ListParagraph"/>
        <w:numPr>
          <w:ilvl w:val="0"/>
          <w:numId w:val="22"/>
        </w:numPr>
        <w:spacing w:after="200" w:line="360" w:lineRule="auto"/>
        <w:ind w:left="714" w:hanging="357"/>
        <w:rPr>
          <w:rFonts w:ascii="Arial" w:hAnsi="Arial" w:cs="Arial"/>
        </w:rPr>
      </w:pPr>
      <w:r w:rsidRPr="00BA2D1E">
        <w:rPr>
          <w:rFonts w:ascii="Arial" w:hAnsi="Arial" w:cs="Arial"/>
        </w:rPr>
        <w:t>If you have not already, create an account</w:t>
      </w:r>
    </w:p>
    <w:p w:rsidR="00BA2D1E" w:rsidRPr="00BA2D1E" w:rsidRDefault="00BA2D1E" w:rsidP="00BA2D1E">
      <w:pPr>
        <w:pStyle w:val="ListParagraph"/>
        <w:numPr>
          <w:ilvl w:val="0"/>
          <w:numId w:val="22"/>
        </w:numPr>
        <w:spacing w:after="200" w:line="360" w:lineRule="auto"/>
        <w:ind w:left="714" w:hanging="357"/>
        <w:rPr>
          <w:rFonts w:ascii="Arial" w:hAnsi="Arial" w:cs="Arial"/>
        </w:rPr>
      </w:pPr>
      <w:r w:rsidRPr="00BA2D1E">
        <w:rPr>
          <w:rFonts w:ascii="Arial" w:hAnsi="Arial" w:cs="Arial"/>
        </w:rPr>
        <w:t>Begin an application form for the licence in which you are applying</w:t>
      </w:r>
    </w:p>
    <w:p w:rsidR="00BA2D1E" w:rsidRPr="00BA2D1E" w:rsidRDefault="00BA2D1E" w:rsidP="00BA2D1E">
      <w:pPr>
        <w:pStyle w:val="ListParagraph"/>
        <w:numPr>
          <w:ilvl w:val="0"/>
          <w:numId w:val="22"/>
        </w:numPr>
        <w:spacing w:after="200" w:line="360" w:lineRule="auto"/>
        <w:ind w:left="714" w:hanging="357"/>
        <w:rPr>
          <w:rFonts w:ascii="Arial" w:hAnsi="Arial" w:cs="Arial"/>
        </w:rPr>
      </w:pPr>
      <w:r w:rsidRPr="00BA2D1E">
        <w:rPr>
          <w:rFonts w:ascii="Arial" w:hAnsi="Arial" w:cs="Arial"/>
        </w:rPr>
        <w:t>Enter your Unique Training ID number onto the form</w:t>
      </w:r>
    </w:p>
    <w:p w:rsidR="00BA2D1E" w:rsidRPr="00BA2D1E" w:rsidRDefault="00BA2D1E" w:rsidP="00BA2D1E">
      <w:pPr>
        <w:pStyle w:val="ListParagraph"/>
        <w:numPr>
          <w:ilvl w:val="0"/>
          <w:numId w:val="22"/>
        </w:numPr>
        <w:spacing w:after="200" w:line="360" w:lineRule="auto"/>
        <w:ind w:left="714" w:hanging="357"/>
        <w:rPr>
          <w:rFonts w:ascii="Arial" w:hAnsi="Arial" w:cs="Arial"/>
        </w:rPr>
      </w:pPr>
      <w:r w:rsidRPr="00BA2D1E">
        <w:rPr>
          <w:rFonts w:ascii="Arial" w:hAnsi="Arial" w:cs="Arial"/>
        </w:rPr>
        <w:t>Follow the prompts to supply and upload supporting documentation</w:t>
      </w:r>
    </w:p>
    <w:p w:rsidR="00BA2D1E" w:rsidRPr="00BA2D1E" w:rsidRDefault="00BA2D1E" w:rsidP="00BA2D1E">
      <w:pPr>
        <w:pStyle w:val="ListParagraph"/>
        <w:numPr>
          <w:ilvl w:val="0"/>
          <w:numId w:val="22"/>
        </w:numPr>
        <w:spacing w:after="200" w:line="360" w:lineRule="auto"/>
        <w:ind w:left="714" w:hanging="357"/>
        <w:rPr>
          <w:rFonts w:ascii="Arial" w:hAnsi="Arial" w:cs="Arial"/>
        </w:rPr>
      </w:pPr>
      <w:r w:rsidRPr="00BA2D1E">
        <w:rPr>
          <w:rFonts w:ascii="Arial" w:hAnsi="Arial" w:cs="Arial"/>
        </w:rPr>
        <w:t>Hit the submit button when finished.</w:t>
      </w: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</w:p>
    <w:p w:rsidR="00BA2D1E" w:rsidRPr="00BA2D1E" w:rsidRDefault="00BA2D1E" w:rsidP="00BA2D1E">
      <w:pPr>
        <w:rPr>
          <w:rFonts w:ascii="Arial" w:hAnsi="Arial" w:cs="Arial"/>
          <w:b/>
          <w:sz w:val="24"/>
          <w:szCs w:val="24"/>
          <w:u w:val="single"/>
        </w:rPr>
      </w:pPr>
      <w:r w:rsidRPr="00BA2D1E">
        <w:rPr>
          <w:rFonts w:ascii="Arial" w:hAnsi="Arial" w:cs="Arial"/>
          <w:b/>
          <w:sz w:val="24"/>
          <w:szCs w:val="24"/>
          <w:u w:val="single"/>
        </w:rPr>
        <w:t>Need Help?</w:t>
      </w:r>
    </w:p>
    <w:p w:rsidR="00BA2D1E" w:rsidRPr="00BA2D1E" w:rsidRDefault="00BA2D1E" w:rsidP="00BA2D1E">
      <w:pPr>
        <w:rPr>
          <w:rFonts w:ascii="Arial" w:hAnsi="Arial" w:cs="Arial"/>
          <w:b/>
          <w:sz w:val="24"/>
          <w:szCs w:val="24"/>
          <w:u w:val="single"/>
        </w:rPr>
      </w:pPr>
    </w:p>
    <w:p w:rsidR="00BA2D1E" w:rsidRPr="00BA2D1E" w:rsidRDefault="00BA2D1E" w:rsidP="00BA2D1E">
      <w:pPr>
        <w:rPr>
          <w:rFonts w:ascii="Arial" w:hAnsi="Arial" w:cs="Arial"/>
          <w:sz w:val="24"/>
          <w:szCs w:val="24"/>
        </w:rPr>
      </w:pPr>
      <w:r w:rsidRPr="00BA2D1E">
        <w:rPr>
          <w:rFonts w:ascii="Arial" w:hAnsi="Arial" w:cs="Arial"/>
          <w:sz w:val="24"/>
          <w:szCs w:val="24"/>
        </w:rPr>
        <w:t xml:space="preserve">Contact WorkSafe Licensing on </w:t>
      </w:r>
      <w:r w:rsidRPr="00BA2D1E">
        <w:rPr>
          <w:rFonts w:ascii="Arial" w:hAnsi="Arial" w:cs="Arial"/>
          <w:b/>
          <w:sz w:val="24"/>
          <w:szCs w:val="24"/>
        </w:rPr>
        <w:t>1300 852 562</w:t>
      </w:r>
    </w:p>
    <w:p w:rsidR="00BA2D1E" w:rsidRPr="00BA2D1E" w:rsidRDefault="00BA2D1E" w:rsidP="00B73DF1">
      <w:pPr>
        <w:spacing w:line="360" w:lineRule="auto"/>
        <w:rPr>
          <w:rFonts w:ascii="Arial" w:hAnsi="Arial" w:cs="Arial"/>
          <w:sz w:val="24"/>
          <w:szCs w:val="24"/>
          <w:lang w:val="en-AU"/>
        </w:rPr>
      </w:pPr>
    </w:p>
    <w:sectPr w:rsidR="00BA2D1E" w:rsidRPr="00BA2D1E" w:rsidSect="005260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260" w:bottom="993" w:left="1080" w:header="142" w:footer="4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0D9" w:rsidRDefault="00A650D9">
      <w:r>
        <w:separator/>
      </w:r>
    </w:p>
  </w:endnote>
  <w:endnote w:type="continuationSeparator" w:id="0">
    <w:p w:rsidR="00A650D9" w:rsidRDefault="00A65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D9" w:rsidRDefault="00A650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D9" w:rsidRPr="00526088" w:rsidRDefault="00A650D9">
    <w:pPr>
      <w:pStyle w:val="Footer"/>
      <w:rPr>
        <w:sz w:val="16"/>
        <w:szCs w:val="16"/>
      </w:rPr>
    </w:pPr>
    <w:r w:rsidRPr="00526088">
      <w:rPr>
        <w:sz w:val="16"/>
        <w:szCs w:val="16"/>
      </w:rPr>
      <w:t xml:space="preserve">m/HRW/My Worksafe/How to apply for a HRW licence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</w:t>
    </w:r>
    <w:proofErr w:type="spellStart"/>
    <w:r w:rsidRPr="00526088">
      <w:rPr>
        <w:sz w:val="16"/>
        <w:szCs w:val="16"/>
      </w:rPr>
      <w:t>Ver</w:t>
    </w:r>
    <w:proofErr w:type="spellEnd"/>
    <w:r w:rsidRPr="00526088">
      <w:rPr>
        <w:sz w:val="16"/>
        <w:szCs w:val="16"/>
      </w:rPr>
      <w:t xml:space="preserve"> 1/012020                                                                     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D9" w:rsidRDefault="00A650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0D9" w:rsidRDefault="00A650D9">
      <w:r>
        <w:separator/>
      </w:r>
    </w:p>
  </w:footnote>
  <w:footnote w:type="continuationSeparator" w:id="0">
    <w:p w:rsidR="00A650D9" w:rsidRDefault="00A65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D9" w:rsidRDefault="00A650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D9" w:rsidRPr="00095DEC" w:rsidRDefault="00A650D9" w:rsidP="009345AF">
    <w:pPr>
      <w:pStyle w:val="p11"/>
      <w:tabs>
        <w:tab w:val="clear" w:pos="4680"/>
      </w:tabs>
      <w:spacing w:line="240" w:lineRule="auto"/>
      <w:ind w:left="0"/>
      <w:jc w:val="center"/>
      <w:rPr>
        <w:sz w:val="24"/>
        <w:szCs w:val="24"/>
      </w:rPr>
    </w:pPr>
    <w:r>
      <w:rPr>
        <w:noProof/>
        <w:lang w:val="en-AU" w:eastAsia="en-AU"/>
      </w:rPr>
      <w:drawing>
        <wp:inline distT="0" distB="0" distL="0" distR="0">
          <wp:extent cx="2872740" cy="624840"/>
          <wp:effectExtent l="0" t="0" r="0" b="0"/>
          <wp:docPr id="1" name="Picture 1" descr="C:\Users\CTI5\AppData\Local\Temp\Temp1_CTI Logo Artwork (3).zip\CTI Logo Artwork\CTI Logo - large - Positiv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TI5\AppData\Local\Temp\Temp1_CTI Logo Artwork (3).zip\CTI Logo Artwork\CTI Logo - large - Positiv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74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650D9" w:rsidRPr="00282AF9" w:rsidRDefault="00A650D9" w:rsidP="007C64C7">
    <w:pPr>
      <w:pStyle w:val="p11"/>
      <w:tabs>
        <w:tab w:val="left" w:pos="720"/>
      </w:tabs>
      <w:spacing w:line="240" w:lineRule="auto"/>
      <w:ind w:left="0"/>
      <w:jc w:val="center"/>
      <w:rPr>
        <w:sz w:val="16"/>
        <w:szCs w:val="16"/>
      </w:rPr>
    </w:pPr>
    <w:r w:rsidRPr="00282AF9">
      <w:rPr>
        <w:sz w:val="16"/>
        <w:szCs w:val="16"/>
      </w:rPr>
      <w:t>A.C.N. 069 758 023 A.B.N. 49 069 758 023</w:t>
    </w:r>
  </w:p>
  <w:p w:rsidR="00A650D9" w:rsidRPr="00282AF9" w:rsidRDefault="00A650D9" w:rsidP="007C64C7">
    <w:pPr>
      <w:pStyle w:val="p11"/>
      <w:tabs>
        <w:tab w:val="left" w:pos="720"/>
      </w:tabs>
      <w:spacing w:line="240" w:lineRule="auto"/>
      <w:ind w:left="0"/>
      <w:jc w:val="center"/>
      <w:rPr>
        <w:sz w:val="16"/>
        <w:szCs w:val="16"/>
      </w:rPr>
    </w:pPr>
    <w:r w:rsidRPr="00282AF9">
      <w:rPr>
        <w:sz w:val="16"/>
        <w:szCs w:val="16"/>
      </w:rPr>
      <w:t>1164 Kilmore Rd, PO Box 311, Riddells Creek, Victoria 3431</w:t>
    </w:r>
  </w:p>
  <w:p w:rsidR="00A650D9" w:rsidRPr="00282AF9" w:rsidRDefault="00A650D9" w:rsidP="007C64C7">
    <w:pPr>
      <w:pStyle w:val="p11"/>
      <w:tabs>
        <w:tab w:val="left" w:pos="720"/>
      </w:tabs>
      <w:spacing w:line="240" w:lineRule="auto"/>
      <w:ind w:left="0"/>
      <w:jc w:val="center"/>
      <w:rPr>
        <w:b/>
        <w:sz w:val="16"/>
        <w:szCs w:val="16"/>
      </w:rPr>
    </w:pPr>
    <w:r w:rsidRPr="00282AF9">
      <w:rPr>
        <w:b/>
        <w:sz w:val="16"/>
        <w:szCs w:val="16"/>
      </w:rPr>
      <w:t xml:space="preserve">Phone: (03) 5428 6790 </w:t>
    </w:r>
  </w:p>
  <w:p w:rsidR="00A650D9" w:rsidRPr="00282AF9" w:rsidRDefault="00A650D9" w:rsidP="00B50840">
    <w:pPr>
      <w:pStyle w:val="p11"/>
      <w:tabs>
        <w:tab w:val="left" w:pos="720"/>
      </w:tabs>
      <w:spacing w:line="240" w:lineRule="auto"/>
      <w:ind w:left="0"/>
      <w:jc w:val="center"/>
      <w:rPr>
        <w:rFonts w:ascii="Arial" w:hAnsi="Arial"/>
        <w:sz w:val="16"/>
        <w:szCs w:val="16"/>
      </w:rPr>
    </w:pPr>
    <w:r w:rsidRPr="00282AF9">
      <w:rPr>
        <w:sz w:val="16"/>
        <w:szCs w:val="16"/>
      </w:rPr>
      <w:t xml:space="preserve">E-mail: </w:t>
    </w:r>
    <w:hyperlink r:id="rId2" w:history="1">
      <w:r w:rsidRPr="00282AF9">
        <w:rPr>
          <w:rStyle w:val="Hyperlink"/>
          <w:rFonts w:ascii="Arial" w:hAnsi="Arial"/>
          <w:sz w:val="16"/>
          <w:szCs w:val="16"/>
        </w:rPr>
        <w:t>constructiontraining@bigpond.com</w:t>
      </w:r>
    </w:hyperlink>
    <w:r w:rsidRPr="00282AF9">
      <w:rPr>
        <w:rFonts w:ascii="Arial" w:hAnsi="Arial"/>
        <w:sz w:val="16"/>
        <w:szCs w:val="16"/>
      </w:rPr>
      <w:t xml:space="preserve">    </w:t>
    </w:r>
    <w:r w:rsidRPr="00282AF9">
      <w:rPr>
        <w:sz w:val="16"/>
        <w:szCs w:val="16"/>
      </w:rPr>
      <w:t>Website:  www.constructiontraining.com.au</w:t>
    </w:r>
  </w:p>
  <w:p w:rsidR="00A650D9" w:rsidRPr="00282AF9" w:rsidRDefault="00A650D9" w:rsidP="00E00608">
    <w:pPr>
      <w:pStyle w:val="Header"/>
      <w:jc w:val="center"/>
      <w:rPr>
        <w:sz w:val="16"/>
        <w:szCs w:val="16"/>
      </w:rPr>
    </w:pPr>
    <w:r w:rsidRPr="00282AF9">
      <w:rPr>
        <w:sz w:val="16"/>
        <w:szCs w:val="16"/>
      </w:rPr>
      <w:t>RTO: 7107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D9" w:rsidRDefault="00A650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9340A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4A34F1"/>
    <w:multiLevelType w:val="hybridMultilevel"/>
    <w:tmpl w:val="9628E2F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41B06"/>
    <w:multiLevelType w:val="hybridMultilevel"/>
    <w:tmpl w:val="2B084AD4"/>
    <w:lvl w:ilvl="0" w:tplc="AD54F17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2A5E92"/>
    <w:multiLevelType w:val="hybridMultilevel"/>
    <w:tmpl w:val="C8340E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72462"/>
    <w:multiLevelType w:val="hybridMultilevel"/>
    <w:tmpl w:val="3880F3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076C2"/>
    <w:multiLevelType w:val="hybridMultilevel"/>
    <w:tmpl w:val="B0321B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0750D"/>
    <w:multiLevelType w:val="hybridMultilevel"/>
    <w:tmpl w:val="928A3A36"/>
    <w:lvl w:ilvl="0" w:tplc="52B8E3B0">
      <w:start w:val="1"/>
      <w:numFmt w:val="bullet"/>
      <w:pStyle w:val="ListBullet3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0C2676"/>
    <w:multiLevelType w:val="multilevel"/>
    <w:tmpl w:val="7F8C9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737E2B"/>
    <w:multiLevelType w:val="hybridMultilevel"/>
    <w:tmpl w:val="3CEA5622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C21C1E"/>
    <w:multiLevelType w:val="hybridMultilevel"/>
    <w:tmpl w:val="3C4ED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84C2B"/>
    <w:multiLevelType w:val="hybridMultilevel"/>
    <w:tmpl w:val="C638EF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F12E3"/>
    <w:multiLevelType w:val="hybridMultilevel"/>
    <w:tmpl w:val="8F02EC16"/>
    <w:lvl w:ilvl="0" w:tplc="A3486F9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6366AD"/>
    <w:multiLevelType w:val="hybridMultilevel"/>
    <w:tmpl w:val="DC065D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E65DB3"/>
    <w:multiLevelType w:val="hybridMultilevel"/>
    <w:tmpl w:val="3CEA5622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CA60C22"/>
    <w:multiLevelType w:val="multilevel"/>
    <w:tmpl w:val="4DF2A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5F1749E8"/>
    <w:multiLevelType w:val="hybridMultilevel"/>
    <w:tmpl w:val="4F4A4C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E01191"/>
    <w:multiLevelType w:val="multilevel"/>
    <w:tmpl w:val="1DDA94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1F066C"/>
    <w:multiLevelType w:val="hybridMultilevel"/>
    <w:tmpl w:val="0556328E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6C4318D7"/>
    <w:multiLevelType w:val="multilevel"/>
    <w:tmpl w:val="360E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F4640F"/>
    <w:multiLevelType w:val="hybridMultilevel"/>
    <w:tmpl w:val="AB4C1454"/>
    <w:lvl w:ilvl="0" w:tplc="985453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48431AC"/>
    <w:multiLevelType w:val="hybridMultilevel"/>
    <w:tmpl w:val="8B863E7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BD48F3"/>
    <w:multiLevelType w:val="hybridMultilevel"/>
    <w:tmpl w:val="B65A1584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2"/>
  </w:num>
  <w:num w:numId="4">
    <w:abstractNumId w:val="15"/>
  </w:num>
  <w:num w:numId="5">
    <w:abstractNumId w:val="16"/>
  </w:num>
  <w:num w:numId="6">
    <w:abstractNumId w:val="21"/>
  </w:num>
  <w:num w:numId="7">
    <w:abstractNumId w:val="7"/>
  </w:num>
  <w:num w:numId="8">
    <w:abstractNumId w:val="9"/>
  </w:num>
  <w:num w:numId="9">
    <w:abstractNumId w:val="18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4"/>
  </w:num>
  <w:num w:numId="13">
    <w:abstractNumId w:val="10"/>
  </w:num>
  <w:num w:numId="14">
    <w:abstractNumId w:val="12"/>
  </w:num>
  <w:num w:numId="15">
    <w:abstractNumId w:val="20"/>
  </w:num>
  <w:num w:numId="16">
    <w:abstractNumId w:val="1"/>
  </w:num>
  <w:num w:numId="17">
    <w:abstractNumId w:val="3"/>
  </w:num>
  <w:num w:numId="18">
    <w:abstractNumId w:val="0"/>
  </w:num>
  <w:num w:numId="19">
    <w:abstractNumId w:val="6"/>
  </w:num>
  <w:num w:numId="20">
    <w:abstractNumId w:val="8"/>
  </w:num>
  <w:num w:numId="21">
    <w:abstractNumId w:val="13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20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/>
  <w:rsids>
    <w:rsidRoot w:val="00084B7F"/>
    <w:rsid w:val="00006C95"/>
    <w:rsid w:val="0001151E"/>
    <w:rsid w:val="00017A81"/>
    <w:rsid w:val="00021A2C"/>
    <w:rsid w:val="00022584"/>
    <w:rsid w:val="00022C3A"/>
    <w:rsid w:val="00035403"/>
    <w:rsid w:val="00037FB3"/>
    <w:rsid w:val="00042A08"/>
    <w:rsid w:val="0005307D"/>
    <w:rsid w:val="00061C49"/>
    <w:rsid w:val="00061CC6"/>
    <w:rsid w:val="00062B8E"/>
    <w:rsid w:val="00073A6D"/>
    <w:rsid w:val="00083894"/>
    <w:rsid w:val="00084B7F"/>
    <w:rsid w:val="00095DEC"/>
    <w:rsid w:val="000B08AC"/>
    <w:rsid w:val="000C0561"/>
    <w:rsid w:val="000C5462"/>
    <w:rsid w:val="000D2742"/>
    <w:rsid w:val="000D27DF"/>
    <w:rsid w:val="000D7A57"/>
    <w:rsid w:val="000E5BA2"/>
    <w:rsid w:val="000F5C32"/>
    <w:rsid w:val="00101770"/>
    <w:rsid w:val="00111381"/>
    <w:rsid w:val="001160B3"/>
    <w:rsid w:val="001204A4"/>
    <w:rsid w:val="00120704"/>
    <w:rsid w:val="00140A9D"/>
    <w:rsid w:val="001454FF"/>
    <w:rsid w:val="00145B28"/>
    <w:rsid w:val="00147409"/>
    <w:rsid w:val="00147901"/>
    <w:rsid w:val="00150147"/>
    <w:rsid w:val="00151DEB"/>
    <w:rsid w:val="0016705E"/>
    <w:rsid w:val="00170269"/>
    <w:rsid w:val="0018142C"/>
    <w:rsid w:val="00181F1B"/>
    <w:rsid w:val="00197EBC"/>
    <w:rsid w:val="00197EF9"/>
    <w:rsid w:val="001A200E"/>
    <w:rsid w:val="001B46A9"/>
    <w:rsid w:val="001D5A9B"/>
    <w:rsid w:val="001E426C"/>
    <w:rsid w:val="001E5A0F"/>
    <w:rsid w:val="001E6BE1"/>
    <w:rsid w:val="001F6D04"/>
    <w:rsid w:val="00203F3C"/>
    <w:rsid w:val="00211B94"/>
    <w:rsid w:val="00214EFD"/>
    <w:rsid w:val="002218FE"/>
    <w:rsid w:val="00221A27"/>
    <w:rsid w:val="00234FAC"/>
    <w:rsid w:val="002425F4"/>
    <w:rsid w:val="002425FB"/>
    <w:rsid w:val="00264009"/>
    <w:rsid w:val="00281139"/>
    <w:rsid w:val="00282AF9"/>
    <w:rsid w:val="002842A6"/>
    <w:rsid w:val="0029313C"/>
    <w:rsid w:val="002A0E54"/>
    <w:rsid w:val="002A476F"/>
    <w:rsid w:val="002C04E2"/>
    <w:rsid w:val="002D0D42"/>
    <w:rsid w:val="002F11AF"/>
    <w:rsid w:val="002F3749"/>
    <w:rsid w:val="002F504E"/>
    <w:rsid w:val="002F7792"/>
    <w:rsid w:val="00304966"/>
    <w:rsid w:val="00304AE1"/>
    <w:rsid w:val="003165D9"/>
    <w:rsid w:val="00340A58"/>
    <w:rsid w:val="003434F9"/>
    <w:rsid w:val="00344F31"/>
    <w:rsid w:val="00345125"/>
    <w:rsid w:val="003456D9"/>
    <w:rsid w:val="00356717"/>
    <w:rsid w:val="00366E98"/>
    <w:rsid w:val="00370171"/>
    <w:rsid w:val="00374E2C"/>
    <w:rsid w:val="00386BBA"/>
    <w:rsid w:val="00387AC3"/>
    <w:rsid w:val="00387B98"/>
    <w:rsid w:val="00393911"/>
    <w:rsid w:val="00397C00"/>
    <w:rsid w:val="003A2D42"/>
    <w:rsid w:val="003B50D4"/>
    <w:rsid w:val="003B591D"/>
    <w:rsid w:val="003B7C89"/>
    <w:rsid w:val="003D4F34"/>
    <w:rsid w:val="003E0630"/>
    <w:rsid w:val="003E1A12"/>
    <w:rsid w:val="003E3E21"/>
    <w:rsid w:val="003E4A97"/>
    <w:rsid w:val="003E622B"/>
    <w:rsid w:val="003F3ADD"/>
    <w:rsid w:val="003F5BD4"/>
    <w:rsid w:val="00414356"/>
    <w:rsid w:val="0041460F"/>
    <w:rsid w:val="00423A70"/>
    <w:rsid w:val="004371F7"/>
    <w:rsid w:val="00445119"/>
    <w:rsid w:val="004503EF"/>
    <w:rsid w:val="00451342"/>
    <w:rsid w:val="0045184D"/>
    <w:rsid w:val="00457784"/>
    <w:rsid w:val="004659EF"/>
    <w:rsid w:val="00472460"/>
    <w:rsid w:val="00482079"/>
    <w:rsid w:val="00483918"/>
    <w:rsid w:val="00495C03"/>
    <w:rsid w:val="00497D68"/>
    <w:rsid w:val="004C1206"/>
    <w:rsid w:val="004C1699"/>
    <w:rsid w:val="004C3800"/>
    <w:rsid w:val="004C4432"/>
    <w:rsid w:val="004C453D"/>
    <w:rsid w:val="004C733B"/>
    <w:rsid w:val="004D08D3"/>
    <w:rsid w:val="004D23E4"/>
    <w:rsid w:val="004D652A"/>
    <w:rsid w:val="0050084D"/>
    <w:rsid w:val="005037E7"/>
    <w:rsid w:val="005200C4"/>
    <w:rsid w:val="00526088"/>
    <w:rsid w:val="0053352C"/>
    <w:rsid w:val="0053717D"/>
    <w:rsid w:val="005377E9"/>
    <w:rsid w:val="00542057"/>
    <w:rsid w:val="00542A17"/>
    <w:rsid w:val="005507DB"/>
    <w:rsid w:val="00552632"/>
    <w:rsid w:val="005539CC"/>
    <w:rsid w:val="0055407B"/>
    <w:rsid w:val="00556CA2"/>
    <w:rsid w:val="00561FD9"/>
    <w:rsid w:val="0056281A"/>
    <w:rsid w:val="005665D4"/>
    <w:rsid w:val="005677A8"/>
    <w:rsid w:val="00574E18"/>
    <w:rsid w:val="00577F52"/>
    <w:rsid w:val="0058371B"/>
    <w:rsid w:val="0058531E"/>
    <w:rsid w:val="00592184"/>
    <w:rsid w:val="00596415"/>
    <w:rsid w:val="005977CF"/>
    <w:rsid w:val="005A0139"/>
    <w:rsid w:val="005A0FF7"/>
    <w:rsid w:val="005A4052"/>
    <w:rsid w:val="005A565F"/>
    <w:rsid w:val="005B1236"/>
    <w:rsid w:val="005C284E"/>
    <w:rsid w:val="005D40CE"/>
    <w:rsid w:val="005D4D72"/>
    <w:rsid w:val="005E0B7E"/>
    <w:rsid w:val="005E1C5B"/>
    <w:rsid w:val="005E335D"/>
    <w:rsid w:val="005E694A"/>
    <w:rsid w:val="005E7EAE"/>
    <w:rsid w:val="005F5436"/>
    <w:rsid w:val="005F651B"/>
    <w:rsid w:val="006001CE"/>
    <w:rsid w:val="006035BA"/>
    <w:rsid w:val="00606AD0"/>
    <w:rsid w:val="00621AA8"/>
    <w:rsid w:val="006328E2"/>
    <w:rsid w:val="0063464A"/>
    <w:rsid w:val="0063662F"/>
    <w:rsid w:val="0064155A"/>
    <w:rsid w:val="0064781D"/>
    <w:rsid w:val="0065596A"/>
    <w:rsid w:val="00661AAD"/>
    <w:rsid w:val="00672C82"/>
    <w:rsid w:val="0068274C"/>
    <w:rsid w:val="006878AC"/>
    <w:rsid w:val="00693762"/>
    <w:rsid w:val="006A2C68"/>
    <w:rsid w:val="006A64A1"/>
    <w:rsid w:val="006B5A08"/>
    <w:rsid w:val="006D12B4"/>
    <w:rsid w:val="006F0C52"/>
    <w:rsid w:val="00701BF5"/>
    <w:rsid w:val="00706DB9"/>
    <w:rsid w:val="00710845"/>
    <w:rsid w:val="0071429E"/>
    <w:rsid w:val="007154F0"/>
    <w:rsid w:val="00716A7C"/>
    <w:rsid w:val="00717009"/>
    <w:rsid w:val="007217E6"/>
    <w:rsid w:val="007241B7"/>
    <w:rsid w:val="007342EC"/>
    <w:rsid w:val="00743E1A"/>
    <w:rsid w:val="00753E3A"/>
    <w:rsid w:val="0077225E"/>
    <w:rsid w:val="00780289"/>
    <w:rsid w:val="007862B9"/>
    <w:rsid w:val="00792BDF"/>
    <w:rsid w:val="00797972"/>
    <w:rsid w:val="007A15B8"/>
    <w:rsid w:val="007B53D6"/>
    <w:rsid w:val="007C3F34"/>
    <w:rsid w:val="007C481F"/>
    <w:rsid w:val="007C5D19"/>
    <w:rsid w:val="007C64C7"/>
    <w:rsid w:val="007C6A8A"/>
    <w:rsid w:val="007F22B7"/>
    <w:rsid w:val="007F28D5"/>
    <w:rsid w:val="007F55F5"/>
    <w:rsid w:val="00805F8F"/>
    <w:rsid w:val="00807869"/>
    <w:rsid w:val="0081017F"/>
    <w:rsid w:val="008232AB"/>
    <w:rsid w:val="0082378C"/>
    <w:rsid w:val="008247D1"/>
    <w:rsid w:val="00827599"/>
    <w:rsid w:val="0083263E"/>
    <w:rsid w:val="0083469B"/>
    <w:rsid w:val="0083654C"/>
    <w:rsid w:val="00840080"/>
    <w:rsid w:val="0084209E"/>
    <w:rsid w:val="00844857"/>
    <w:rsid w:val="00847940"/>
    <w:rsid w:val="00850C73"/>
    <w:rsid w:val="008533BF"/>
    <w:rsid w:val="008566D6"/>
    <w:rsid w:val="00856927"/>
    <w:rsid w:val="00863DFD"/>
    <w:rsid w:val="00865F02"/>
    <w:rsid w:val="00876F45"/>
    <w:rsid w:val="008803F6"/>
    <w:rsid w:val="00885066"/>
    <w:rsid w:val="008850BF"/>
    <w:rsid w:val="00897349"/>
    <w:rsid w:val="008B27A1"/>
    <w:rsid w:val="008B3FD5"/>
    <w:rsid w:val="008B643C"/>
    <w:rsid w:val="008C6BBD"/>
    <w:rsid w:val="008D004B"/>
    <w:rsid w:val="008D3F6D"/>
    <w:rsid w:val="008E068E"/>
    <w:rsid w:val="008E4942"/>
    <w:rsid w:val="008F6A65"/>
    <w:rsid w:val="00905152"/>
    <w:rsid w:val="00911F00"/>
    <w:rsid w:val="00923FD1"/>
    <w:rsid w:val="00931F83"/>
    <w:rsid w:val="00933BE2"/>
    <w:rsid w:val="009345AF"/>
    <w:rsid w:val="00934D67"/>
    <w:rsid w:val="009422BC"/>
    <w:rsid w:val="0095505C"/>
    <w:rsid w:val="0095596C"/>
    <w:rsid w:val="009644DA"/>
    <w:rsid w:val="00966E1B"/>
    <w:rsid w:val="00967A99"/>
    <w:rsid w:val="009718D5"/>
    <w:rsid w:val="00975D9B"/>
    <w:rsid w:val="009831CF"/>
    <w:rsid w:val="00983F76"/>
    <w:rsid w:val="00992AA6"/>
    <w:rsid w:val="009A39A7"/>
    <w:rsid w:val="009B2356"/>
    <w:rsid w:val="009B4D3A"/>
    <w:rsid w:val="009C0091"/>
    <w:rsid w:val="009D0B5D"/>
    <w:rsid w:val="009E41F1"/>
    <w:rsid w:val="009F2A0A"/>
    <w:rsid w:val="009F4FCD"/>
    <w:rsid w:val="009F5DA4"/>
    <w:rsid w:val="009F7117"/>
    <w:rsid w:val="00A00C03"/>
    <w:rsid w:val="00A027C6"/>
    <w:rsid w:val="00A25E42"/>
    <w:rsid w:val="00A27300"/>
    <w:rsid w:val="00A315DB"/>
    <w:rsid w:val="00A42F30"/>
    <w:rsid w:val="00A44BBD"/>
    <w:rsid w:val="00A4589B"/>
    <w:rsid w:val="00A45A79"/>
    <w:rsid w:val="00A650D9"/>
    <w:rsid w:val="00A65442"/>
    <w:rsid w:val="00A66378"/>
    <w:rsid w:val="00A67A07"/>
    <w:rsid w:val="00A74496"/>
    <w:rsid w:val="00A91F45"/>
    <w:rsid w:val="00A927F8"/>
    <w:rsid w:val="00AA6DFC"/>
    <w:rsid w:val="00AB07FE"/>
    <w:rsid w:val="00AB0E10"/>
    <w:rsid w:val="00AB58CA"/>
    <w:rsid w:val="00AB5B79"/>
    <w:rsid w:val="00AB62B2"/>
    <w:rsid w:val="00AC506B"/>
    <w:rsid w:val="00AD38C7"/>
    <w:rsid w:val="00AE6303"/>
    <w:rsid w:val="00AE7976"/>
    <w:rsid w:val="00AE7FCC"/>
    <w:rsid w:val="00AF35DB"/>
    <w:rsid w:val="00B057B6"/>
    <w:rsid w:val="00B11716"/>
    <w:rsid w:val="00B124B0"/>
    <w:rsid w:val="00B132BF"/>
    <w:rsid w:val="00B14DA1"/>
    <w:rsid w:val="00B173B8"/>
    <w:rsid w:val="00B23A87"/>
    <w:rsid w:val="00B330FC"/>
    <w:rsid w:val="00B359FD"/>
    <w:rsid w:val="00B4486A"/>
    <w:rsid w:val="00B476DA"/>
    <w:rsid w:val="00B50840"/>
    <w:rsid w:val="00B52D27"/>
    <w:rsid w:val="00B55FA4"/>
    <w:rsid w:val="00B615A2"/>
    <w:rsid w:val="00B653DE"/>
    <w:rsid w:val="00B703D6"/>
    <w:rsid w:val="00B73327"/>
    <w:rsid w:val="00B73DF1"/>
    <w:rsid w:val="00B769A0"/>
    <w:rsid w:val="00B91A29"/>
    <w:rsid w:val="00B921DA"/>
    <w:rsid w:val="00B95023"/>
    <w:rsid w:val="00B96430"/>
    <w:rsid w:val="00BA031E"/>
    <w:rsid w:val="00BA2D1E"/>
    <w:rsid w:val="00BA37E9"/>
    <w:rsid w:val="00BB2981"/>
    <w:rsid w:val="00BB2BE4"/>
    <w:rsid w:val="00BE750C"/>
    <w:rsid w:val="00BF2EC1"/>
    <w:rsid w:val="00BF6E26"/>
    <w:rsid w:val="00C061BC"/>
    <w:rsid w:val="00C11F8D"/>
    <w:rsid w:val="00C17232"/>
    <w:rsid w:val="00C173CF"/>
    <w:rsid w:val="00C35B8F"/>
    <w:rsid w:val="00C42BC5"/>
    <w:rsid w:val="00C4378D"/>
    <w:rsid w:val="00C53906"/>
    <w:rsid w:val="00C6392E"/>
    <w:rsid w:val="00C65264"/>
    <w:rsid w:val="00C74002"/>
    <w:rsid w:val="00C8262D"/>
    <w:rsid w:val="00C959AB"/>
    <w:rsid w:val="00CB5FD7"/>
    <w:rsid w:val="00CC7CB9"/>
    <w:rsid w:val="00CD2B5F"/>
    <w:rsid w:val="00CD36FA"/>
    <w:rsid w:val="00CD3B50"/>
    <w:rsid w:val="00CF79DD"/>
    <w:rsid w:val="00D055B8"/>
    <w:rsid w:val="00D13D71"/>
    <w:rsid w:val="00D14511"/>
    <w:rsid w:val="00D162A4"/>
    <w:rsid w:val="00D210F8"/>
    <w:rsid w:val="00D23299"/>
    <w:rsid w:val="00D369A8"/>
    <w:rsid w:val="00D417A9"/>
    <w:rsid w:val="00D526E9"/>
    <w:rsid w:val="00D56588"/>
    <w:rsid w:val="00D7093E"/>
    <w:rsid w:val="00D74C45"/>
    <w:rsid w:val="00D806A6"/>
    <w:rsid w:val="00D80E7E"/>
    <w:rsid w:val="00D879C0"/>
    <w:rsid w:val="00D92524"/>
    <w:rsid w:val="00DA06EA"/>
    <w:rsid w:val="00DA47A7"/>
    <w:rsid w:val="00DB28D5"/>
    <w:rsid w:val="00DB4FAB"/>
    <w:rsid w:val="00DB5E0D"/>
    <w:rsid w:val="00DC0E5D"/>
    <w:rsid w:val="00DC1ECE"/>
    <w:rsid w:val="00DC56D3"/>
    <w:rsid w:val="00DE2173"/>
    <w:rsid w:val="00DF1454"/>
    <w:rsid w:val="00DF242E"/>
    <w:rsid w:val="00DF4102"/>
    <w:rsid w:val="00E00608"/>
    <w:rsid w:val="00E02430"/>
    <w:rsid w:val="00E07AF4"/>
    <w:rsid w:val="00E10665"/>
    <w:rsid w:val="00E10FE2"/>
    <w:rsid w:val="00E12813"/>
    <w:rsid w:val="00E142F3"/>
    <w:rsid w:val="00E16A97"/>
    <w:rsid w:val="00E2559E"/>
    <w:rsid w:val="00E26B1D"/>
    <w:rsid w:val="00E274D7"/>
    <w:rsid w:val="00E30059"/>
    <w:rsid w:val="00E342BB"/>
    <w:rsid w:val="00E42637"/>
    <w:rsid w:val="00E576E3"/>
    <w:rsid w:val="00E616D5"/>
    <w:rsid w:val="00E619A3"/>
    <w:rsid w:val="00E621CF"/>
    <w:rsid w:val="00E6465A"/>
    <w:rsid w:val="00E80CBA"/>
    <w:rsid w:val="00E81AE9"/>
    <w:rsid w:val="00E876F6"/>
    <w:rsid w:val="00E9279F"/>
    <w:rsid w:val="00EA285C"/>
    <w:rsid w:val="00EA6B3B"/>
    <w:rsid w:val="00EB27D9"/>
    <w:rsid w:val="00EB4EC5"/>
    <w:rsid w:val="00EC1012"/>
    <w:rsid w:val="00ED08EE"/>
    <w:rsid w:val="00ED0EC7"/>
    <w:rsid w:val="00ED2FD7"/>
    <w:rsid w:val="00ED6A33"/>
    <w:rsid w:val="00EE7EB6"/>
    <w:rsid w:val="00EF15D9"/>
    <w:rsid w:val="00F045C7"/>
    <w:rsid w:val="00F04801"/>
    <w:rsid w:val="00F21F5A"/>
    <w:rsid w:val="00F350A7"/>
    <w:rsid w:val="00F3574F"/>
    <w:rsid w:val="00F445FF"/>
    <w:rsid w:val="00F5656F"/>
    <w:rsid w:val="00F627AD"/>
    <w:rsid w:val="00F82E4A"/>
    <w:rsid w:val="00F83350"/>
    <w:rsid w:val="00F836CD"/>
    <w:rsid w:val="00F848D3"/>
    <w:rsid w:val="00F866D9"/>
    <w:rsid w:val="00F878C0"/>
    <w:rsid w:val="00F95556"/>
    <w:rsid w:val="00F96761"/>
    <w:rsid w:val="00FA41CD"/>
    <w:rsid w:val="00FB3A1E"/>
    <w:rsid w:val="00FB4579"/>
    <w:rsid w:val="00FB6E4D"/>
    <w:rsid w:val="00FC292A"/>
    <w:rsid w:val="00FC2C8B"/>
    <w:rsid w:val="00FD2FCB"/>
    <w:rsid w:val="00FD67D6"/>
    <w:rsid w:val="00FE5047"/>
    <w:rsid w:val="00FE53DF"/>
    <w:rsid w:val="00FE7664"/>
    <w:rsid w:val="00FF112A"/>
    <w:rsid w:val="00FF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1ECE"/>
    <w:rPr>
      <w:lang w:val="en-GB" w:eastAsia="en-US"/>
    </w:rPr>
  </w:style>
  <w:style w:type="paragraph" w:styleId="Heading1">
    <w:name w:val="heading 1"/>
    <w:basedOn w:val="Normal"/>
    <w:next w:val="Normal"/>
    <w:qFormat/>
    <w:rsid w:val="00792BDF"/>
    <w:pPr>
      <w:keepNext/>
      <w:jc w:val="both"/>
      <w:outlineLvl w:val="0"/>
    </w:pPr>
    <w:rPr>
      <w:rFonts w:ascii="Arial" w:hAnsi="Arial"/>
      <w:b/>
      <w:bCs/>
      <w:lang w:val="en-US"/>
    </w:rPr>
  </w:style>
  <w:style w:type="paragraph" w:styleId="Heading9">
    <w:name w:val="heading 9"/>
    <w:basedOn w:val="Normal"/>
    <w:next w:val="Normal"/>
    <w:qFormat/>
    <w:rsid w:val="004C1699"/>
    <w:pPr>
      <w:spacing w:before="240" w:after="60"/>
      <w:outlineLvl w:val="8"/>
    </w:pPr>
    <w:rPr>
      <w:rFonts w:ascii="Arial" w:hAnsi="Arial" w:cs="Arial"/>
      <w:sz w:val="22"/>
      <w:szCs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92BD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2BDF"/>
    <w:pPr>
      <w:tabs>
        <w:tab w:val="center" w:pos="4320"/>
        <w:tab w:val="right" w:pos="8640"/>
      </w:tabs>
    </w:pPr>
  </w:style>
  <w:style w:type="paragraph" w:customStyle="1" w:styleId="p11">
    <w:name w:val="p11"/>
    <w:basedOn w:val="Normal"/>
    <w:next w:val="Normal"/>
    <w:rsid w:val="00792BDF"/>
    <w:pPr>
      <w:tabs>
        <w:tab w:val="left" w:pos="4680"/>
      </w:tabs>
      <w:spacing w:line="240" w:lineRule="atLeast"/>
      <w:ind w:left="3240"/>
    </w:pPr>
  </w:style>
  <w:style w:type="character" w:styleId="Hyperlink">
    <w:name w:val="Hyperlink"/>
    <w:rsid w:val="00792BDF"/>
    <w:rPr>
      <w:color w:val="0000FF"/>
      <w:u w:val="single"/>
    </w:rPr>
  </w:style>
  <w:style w:type="paragraph" w:styleId="BalloonText">
    <w:name w:val="Balloon Text"/>
    <w:basedOn w:val="Normal"/>
    <w:semiHidden/>
    <w:rsid w:val="00423A70"/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"/>
    <w:rsid w:val="004C1699"/>
    <w:pPr>
      <w:spacing w:after="150"/>
      <w:ind w:left="150" w:right="150"/>
    </w:pPr>
    <w:rPr>
      <w:lang w:val="en-US"/>
    </w:rPr>
  </w:style>
  <w:style w:type="character" w:styleId="FollowedHyperlink">
    <w:name w:val="FollowedHyperlink"/>
    <w:rsid w:val="00150147"/>
    <w:rPr>
      <w:color w:val="800080"/>
      <w:u w:val="single"/>
    </w:rPr>
  </w:style>
  <w:style w:type="paragraph" w:customStyle="1" w:styleId="Default">
    <w:name w:val="Default"/>
    <w:rsid w:val="003456D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rsid w:val="007C64C7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E80CBA"/>
    <w:pPr>
      <w:ind w:left="720"/>
      <w:contextualSpacing/>
    </w:pPr>
    <w:rPr>
      <w:sz w:val="24"/>
      <w:szCs w:val="24"/>
      <w:lang w:val="en-US"/>
    </w:rPr>
  </w:style>
  <w:style w:type="paragraph" w:styleId="NoSpacing">
    <w:name w:val="No Spacing"/>
    <w:uiPriority w:val="1"/>
    <w:qFormat/>
    <w:rsid w:val="00AA6DFC"/>
    <w:rPr>
      <w:rFonts w:ascii="Calibri" w:eastAsia="Calibri" w:hAnsi="Calibri"/>
      <w:sz w:val="22"/>
      <w:szCs w:val="22"/>
      <w:lang w:eastAsia="en-US"/>
    </w:rPr>
  </w:style>
  <w:style w:type="paragraph" w:styleId="ListBullet3">
    <w:name w:val="List Bullet 3"/>
    <w:basedOn w:val="Normal"/>
    <w:rsid w:val="007F55F5"/>
    <w:pPr>
      <w:numPr>
        <w:numId w:val="19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754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3746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5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9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0178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18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05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19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454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717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810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647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165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180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516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3366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ksafe.vic.gov.a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worksafe.vic.gov.au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structiontraining@bigpond.com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elene\My%20Documents\CTI\Templates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20</TotalTime>
  <Pages>2</Pages>
  <Words>403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March 2004</vt:lpstr>
    </vt:vector>
  </TitlesOfParts>
  <Company>Contruction Training International</Company>
  <LinksUpToDate>false</LinksUpToDate>
  <CharactersWithSpaces>2554</CharactersWithSpaces>
  <SharedDoc>false</SharedDoc>
  <HLinks>
    <vt:vector size="12" baseType="variant">
      <vt:variant>
        <vt:i4>6684725</vt:i4>
      </vt:variant>
      <vt:variant>
        <vt:i4>0</vt:i4>
      </vt:variant>
      <vt:variant>
        <vt:i4>0</vt:i4>
      </vt:variant>
      <vt:variant>
        <vt:i4>5</vt:i4>
      </vt:variant>
      <vt:variant>
        <vt:lpwstr>http://www.worksafe.vic.gov.au/</vt:lpwstr>
      </vt:variant>
      <vt:variant>
        <vt:lpwstr/>
      </vt:variant>
      <vt:variant>
        <vt:i4>1441848</vt:i4>
      </vt:variant>
      <vt:variant>
        <vt:i4>0</vt:i4>
      </vt:variant>
      <vt:variant>
        <vt:i4>0</vt:i4>
      </vt:variant>
      <vt:variant>
        <vt:i4>5</vt:i4>
      </vt:variant>
      <vt:variant>
        <vt:lpwstr>mailto:constructiontraining@bigpond.com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March 2004</dc:title>
  <dc:creator>CTI5</dc:creator>
  <cp:lastModifiedBy>User</cp:lastModifiedBy>
  <cp:revision>5</cp:revision>
  <cp:lastPrinted>2020-01-15T03:03:00Z</cp:lastPrinted>
  <dcterms:created xsi:type="dcterms:W3CDTF">2020-01-15T03:59:00Z</dcterms:created>
  <dcterms:modified xsi:type="dcterms:W3CDTF">2020-01-15T04:47:00Z</dcterms:modified>
</cp:coreProperties>
</file>